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bottom w:val="single" w:sz="18" w:space="0" w:color="808080" w:themeColor="background1" w:themeShade="80"/>
          <w:insideV w:val="single" w:sz="18" w:space="0" w:color="808080" w:themeColor="background1" w:themeShade="80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8507"/>
        <w:gridCol w:w="2523"/>
      </w:tblGrid>
      <w:tr w:rsidR="005A1A50" w:rsidTr="00C1242E">
        <w:trPr>
          <w:trHeight w:val="288"/>
        </w:trPr>
        <w:sdt>
          <w:sdtPr>
            <w:rPr>
              <w:rFonts w:eastAsiaTheme="majorEastAsia" w:cstheme="majorBidi"/>
              <w:sz w:val="56"/>
              <w:szCs w:val="96"/>
            </w:rPr>
            <w:alias w:val="Title"/>
            <w:id w:val="77761602"/>
            <w:placeholder>
              <w:docPart w:val="8035F319983943F1BDEE4ADCB59BADA6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tc>
              <w:tcPr>
                <w:tcW w:w="7765" w:type="dxa"/>
              </w:tcPr>
              <w:p w:rsidR="005A1A50" w:rsidRDefault="005A1A50" w:rsidP="005A1A50">
                <w:pPr>
                  <w:pStyle w:val="Header"/>
                  <w:jc w:val="right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  <w:r>
                  <w:rPr>
                    <w:rFonts w:eastAsiaTheme="majorEastAsia" w:cstheme="majorBidi"/>
                    <w:sz w:val="56"/>
                    <w:szCs w:val="96"/>
                  </w:rPr>
                  <w:t>Oral Allergy Syndrome</w:t>
                </w:r>
              </w:p>
            </w:tc>
          </w:sdtContent>
        </w:sdt>
        <w:tc>
          <w:tcPr>
            <w:tcW w:w="1105" w:type="dxa"/>
          </w:tcPr>
          <w:p w:rsidR="005A1A50" w:rsidRDefault="005A1A50" w:rsidP="00C1242E">
            <w:pPr>
              <w:pStyle w:val="Header"/>
              <w:rPr>
                <w:rFonts w:asciiTheme="majorHAnsi" w:eastAsiaTheme="majorEastAsia" w:hAnsiTheme="majorHAnsi" w:cstheme="majorBidi"/>
                <w:b/>
                <w:bCs/>
                <w:color w:val="4F81BD" w:themeColor="accent1"/>
                <w:sz w:val="36"/>
                <w:szCs w:val="36"/>
                <w14:numForm w14:val="oldStyle"/>
              </w:rPr>
            </w:pPr>
            <w:r>
              <w:rPr>
                <w:noProof/>
              </w:rPr>
              <w:drawing>
                <wp:inline distT="0" distB="0" distL="0" distR="0" wp14:anchorId="6A97A82A" wp14:editId="571B3D21">
                  <wp:extent cx="1316355" cy="530225"/>
                  <wp:effectExtent l="0" t="0" r="0" b="3175"/>
                  <wp:docPr id="3" name="Picture 3" descr="\\server01\profiles$\kristina\Desktop\PAA Tree 3-20-2013 BOLD no li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\\server01\profiles$\kristina\Desktop\PAA Tree 3-20-2013 BOLD no lin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3C8" w:rsidRPr="003B33C8" w:rsidRDefault="003B33C8" w:rsidP="005A1A50">
      <w:pPr>
        <w:pStyle w:val="NoSpacing"/>
        <w:rPr>
          <w:rFonts w:ascii="Century Gothic" w:hAnsi="Century Gothic"/>
          <w:b/>
          <w:sz w:val="10"/>
          <w:szCs w:val="10"/>
        </w:rPr>
      </w:pPr>
    </w:p>
    <w:p w:rsidR="001D43D3" w:rsidRDefault="00F30107" w:rsidP="005A1A50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W</w:t>
      </w:r>
      <w:r w:rsidR="001D43D3" w:rsidRPr="001D43D3">
        <w:rPr>
          <w:rFonts w:ascii="Century Gothic" w:hAnsi="Century Gothic"/>
          <w:b/>
          <w:sz w:val="20"/>
          <w:szCs w:val="20"/>
        </w:rPr>
        <w:t>hat is oral allergy syndrome?</w:t>
      </w:r>
    </w:p>
    <w:p w:rsidR="001D43D3" w:rsidRDefault="00C1242E" w:rsidP="001D43D3">
      <w:pPr>
        <w:pStyle w:val="NoSpacing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</w:t>
      </w:r>
      <w:r w:rsidR="001D43D3">
        <w:rPr>
          <w:rFonts w:ascii="Century Gothic" w:hAnsi="Century Gothic"/>
          <w:sz w:val="20"/>
          <w:szCs w:val="20"/>
        </w:rPr>
        <w:t>tching or burning of the mouth, tongue, soft palate, and/or throat</w:t>
      </w:r>
      <w:r>
        <w:rPr>
          <w:rFonts w:ascii="Century Gothic" w:hAnsi="Century Gothic"/>
          <w:sz w:val="20"/>
          <w:szCs w:val="20"/>
        </w:rPr>
        <w:t xml:space="preserve"> after eating nuts or </w:t>
      </w:r>
      <w:r w:rsidR="001D43D3" w:rsidRPr="005A1A50">
        <w:rPr>
          <w:rFonts w:ascii="Century Gothic" w:hAnsi="Century Gothic"/>
          <w:sz w:val="20"/>
          <w:szCs w:val="20"/>
        </w:rPr>
        <w:t xml:space="preserve">raw fruits </w:t>
      </w:r>
      <w:r>
        <w:rPr>
          <w:rFonts w:ascii="Century Gothic" w:hAnsi="Century Gothic"/>
          <w:sz w:val="20"/>
          <w:szCs w:val="20"/>
        </w:rPr>
        <w:t>and</w:t>
      </w:r>
      <w:r w:rsidR="001D43D3" w:rsidRPr="005A1A50">
        <w:rPr>
          <w:rFonts w:ascii="Century Gothic" w:hAnsi="Century Gothic"/>
          <w:sz w:val="20"/>
          <w:szCs w:val="20"/>
        </w:rPr>
        <w:t xml:space="preserve"> vegetables</w:t>
      </w:r>
      <w:r>
        <w:rPr>
          <w:rFonts w:ascii="Century Gothic" w:hAnsi="Century Gothic"/>
          <w:sz w:val="20"/>
          <w:szCs w:val="20"/>
        </w:rPr>
        <w:t>.  Symptoms usually occur immediately</w:t>
      </w:r>
      <w:r w:rsidR="001D43D3" w:rsidRPr="005A1A50">
        <w:rPr>
          <w:rFonts w:ascii="Century Gothic" w:hAnsi="Century Gothic"/>
          <w:sz w:val="20"/>
          <w:szCs w:val="20"/>
        </w:rPr>
        <w:t>, although can occur more than an hour later.</w:t>
      </w:r>
    </w:p>
    <w:p w:rsidR="001D43D3" w:rsidRDefault="001D43D3" w:rsidP="001D43D3">
      <w:pPr>
        <w:pStyle w:val="NoSpacing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Severe symptoms such as swelling of the throat, hives, breathing problems, nausea </w:t>
      </w:r>
      <w:r w:rsidR="00F30107">
        <w:rPr>
          <w:rFonts w:ascii="Century Gothic" w:hAnsi="Century Gothic"/>
          <w:sz w:val="20"/>
          <w:szCs w:val="20"/>
        </w:rPr>
        <w:t>&amp;</w:t>
      </w:r>
      <w:r>
        <w:rPr>
          <w:rFonts w:ascii="Century Gothic" w:hAnsi="Century Gothic"/>
          <w:sz w:val="20"/>
          <w:szCs w:val="20"/>
        </w:rPr>
        <w:t xml:space="preserve"> vomiting are rare. </w:t>
      </w:r>
      <w:r w:rsidRPr="001D43D3">
        <w:rPr>
          <w:rFonts w:ascii="Century Gothic" w:hAnsi="Century Gothic"/>
          <w:b/>
          <w:sz w:val="20"/>
          <w:szCs w:val="20"/>
        </w:rPr>
        <w:t xml:space="preserve"> </w:t>
      </w:r>
    </w:p>
    <w:p w:rsidR="001D43D3" w:rsidRPr="00783F31" w:rsidRDefault="001D43D3" w:rsidP="001D43D3">
      <w:pPr>
        <w:pStyle w:val="NoSpacing"/>
        <w:rPr>
          <w:rFonts w:ascii="Century Gothic" w:hAnsi="Century Gothic"/>
          <w:b/>
          <w:sz w:val="10"/>
          <w:szCs w:val="10"/>
        </w:rPr>
      </w:pPr>
    </w:p>
    <w:p w:rsidR="001D43D3" w:rsidRDefault="001D43D3" w:rsidP="001D43D3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What are the causes?</w:t>
      </w:r>
    </w:p>
    <w:p w:rsidR="001D43D3" w:rsidRDefault="001D43D3" w:rsidP="005A1A50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 w:rsidRPr="001D43D3">
        <w:rPr>
          <w:rFonts w:ascii="Century Gothic" w:hAnsi="Century Gothic"/>
          <w:sz w:val="20"/>
          <w:szCs w:val="20"/>
        </w:rPr>
        <w:t xml:space="preserve">OAS is usually caused by an allergy to proteins found in </w:t>
      </w:r>
      <w:r w:rsidR="005A1A50" w:rsidRPr="001D43D3">
        <w:rPr>
          <w:rFonts w:ascii="Century Gothic" w:hAnsi="Century Gothic"/>
          <w:sz w:val="20"/>
          <w:szCs w:val="20"/>
        </w:rPr>
        <w:t>fruits and vegetables similar to those found in pollen</w:t>
      </w:r>
      <w:r>
        <w:rPr>
          <w:rFonts w:ascii="Century Gothic" w:hAnsi="Century Gothic"/>
          <w:sz w:val="20"/>
          <w:szCs w:val="20"/>
        </w:rPr>
        <w:t>, especially from birch trees, but also grasses and weeds</w:t>
      </w:r>
      <w:r w:rsidR="005A1A50" w:rsidRPr="001D43D3">
        <w:rPr>
          <w:rFonts w:ascii="Century Gothic" w:hAnsi="Century Gothic"/>
          <w:sz w:val="20"/>
          <w:szCs w:val="20"/>
        </w:rPr>
        <w:t>.</w:t>
      </w:r>
    </w:p>
    <w:p w:rsidR="001D43D3" w:rsidRDefault="001D43D3" w:rsidP="005A1A50">
      <w:pPr>
        <w:pStyle w:val="NoSpacing"/>
        <w:numPr>
          <w:ilvl w:val="0"/>
          <w:numId w:val="2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OAS can also occur in people allergic to rubber latex</w:t>
      </w:r>
      <w:r w:rsidR="003B33C8">
        <w:rPr>
          <w:rFonts w:ascii="Century Gothic" w:hAnsi="Century Gothic"/>
          <w:sz w:val="20"/>
          <w:szCs w:val="20"/>
        </w:rPr>
        <w:t>.</w:t>
      </w:r>
    </w:p>
    <w:p w:rsidR="001D43D3" w:rsidRPr="00783F31" w:rsidRDefault="001D43D3" w:rsidP="001D43D3">
      <w:pPr>
        <w:pStyle w:val="NoSpacing"/>
        <w:rPr>
          <w:rFonts w:ascii="Century Gothic" w:hAnsi="Century Gothic"/>
          <w:sz w:val="10"/>
          <w:szCs w:val="10"/>
        </w:rPr>
      </w:pPr>
    </w:p>
    <w:p w:rsidR="00C1242E" w:rsidRDefault="00C1242E" w:rsidP="001D43D3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What to do if you have an allergic reaction</w:t>
      </w:r>
    </w:p>
    <w:p w:rsidR="00C1242E" w:rsidRPr="00C1242E" w:rsidRDefault="00C1242E" w:rsidP="00C1242E">
      <w:pPr>
        <w:pStyle w:val="NoSpacing"/>
        <w:numPr>
          <w:ilvl w:val="0"/>
          <w:numId w:val="4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If an allergic reaction occurs, stop eating the food immediately and spit it out.  </w:t>
      </w:r>
    </w:p>
    <w:p w:rsidR="00C1242E" w:rsidRPr="00C1242E" w:rsidRDefault="00C1242E" w:rsidP="00C1242E">
      <w:pPr>
        <w:pStyle w:val="NoSpacing"/>
        <w:numPr>
          <w:ilvl w:val="0"/>
          <w:numId w:val="4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For mild symptoms (itching or burning) take an antihistamine such as </w:t>
      </w:r>
      <w:r w:rsidR="003B33C8">
        <w:rPr>
          <w:rFonts w:ascii="Century Gothic" w:hAnsi="Century Gothic"/>
          <w:sz w:val="20"/>
          <w:szCs w:val="20"/>
        </w:rPr>
        <w:t>Cetirizine (Zyrtec).</w:t>
      </w:r>
      <w:r>
        <w:rPr>
          <w:rFonts w:ascii="Century Gothic" w:hAnsi="Century Gothic"/>
          <w:sz w:val="20"/>
          <w:szCs w:val="20"/>
        </w:rPr>
        <w:t xml:space="preserve">  </w:t>
      </w:r>
    </w:p>
    <w:p w:rsidR="00C1242E" w:rsidRDefault="00C1242E" w:rsidP="00C1242E">
      <w:pPr>
        <w:pStyle w:val="NoSpacing"/>
        <w:numPr>
          <w:ilvl w:val="0"/>
          <w:numId w:val="4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If any severe symptoms, use epinephrine and call 911 or go to the nearest ED.</w:t>
      </w:r>
    </w:p>
    <w:p w:rsidR="00C1242E" w:rsidRPr="00783F31" w:rsidRDefault="00C1242E" w:rsidP="001D43D3">
      <w:pPr>
        <w:pStyle w:val="NoSpacing"/>
        <w:rPr>
          <w:rFonts w:ascii="Century Gothic" w:hAnsi="Century Gothic"/>
          <w:b/>
          <w:sz w:val="10"/>
          <w:szCs w:val="10"/>
        </w:rPr>
      </w:pPr>
    </w:p>
    <w:p w:rsidR="005A1A50" w:rsidRPr="00C1242E" w:rsidRDefault="00C1242E" w:rsidP="001D43D3">
      <w:pPr>
        <w:pStyle w:val="NoSpacing"/>
        <w:rPr>
          <w:rFonts w:ascii="Century Gothic" w:hAnsi="Century Gothic"/>
          <w:b/>
          <w:sz w:val="20"/>
          <w:szCs w:val="20"/>
        </w:rPr>
      </w:pPr>
      <w:r w:rsidRPr="00C1242E">
        <w:rPr>
          <w:rFonts w:ascii="Century Gothic" w:hAnsi="Century Gothic"/>
          <w:b/>
          <w:sz w:val="20"/>
          <w:szCs w:val="20"/>
        </w:rPr>
        <w:t>Living with OAS</w:t>
      </w:r>
    </w:p>
    <w:p w:rsidR="005003E3" w:rsidRDefault="00F30107" w:rsidP="005A1A50">
      <w:pPr>
        <w:pStyle w:val="NoSpacing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Avoid </w:t>
      </w:r>
      <w:r w:rsidR="005A1A50" w:rsidRPr="005003E3">
        <w:rPr>
          <w:rFonts w:ascii="Century Gothic" w:hAnsi="Century Gothic"/>
          <w:sz w:val="20"/>
          <w:szCs w:val="20"/>
        </w:rPr>
        <w:t>eating the foods</w:t>
      </w:r>
      <w:r>
        <w:rPr>
          <w:rFonts w:ascii="Century Gothic" w:hAnsi="Century Gothic"/>
          <w:sz w:val="20"/>
          <w:szCs w:val="20"/>
        </w:rPr>
        <w:t xml:space="preserve"> that cause symptoms</w:t>
      </w:r>
      <w:r w:rsidR="005A1A50" w:rsidRPr="005003E3">
        <w:rPr>
          <w:rFonts w:ascii="Century Gothic" w:hAnsi="Century Gothic"/>
          <w:sz w:val="20"/>
          <w:szCs w:val="20"/>
        </w:rPr>
        <w:t xml:space="preserve">, especially during allergy season. </w:t>
      </w:r>
    </w:p>
    <w:p w:rsidR="005003E3" w:rsidRPr="00F30107" w:rsidRDefault="00F30107" w:rsidP="00F30107">
      <w:pPr>
        <w:pStyle w:val="NoSpacing"/>
        <w:numPr>
          <w:ilvl w:val="0"/>
          <w:numId w:val="3"/>
        </w:numPr>
        <w:rPr>
          <w:rFonts w:ascii="Century Gothic" w:hAnsi="Century Gothic"/>
          <w:sz w:val="20"/>
          <w:szCs w:val="20"/>
        </w:rPr>
      </w:pPr>
      <w:r w:rsidRPr="00F30107">
        <w:rPr>
          <w:rFonts w:ascii="Century Gothic" w:hAnsi="Century Gothic"/>
          <w:sz w:val="20"/>
          <w:szCs w:val="20"/>
        </w:rPr>
        <w:t>Pe</w:t>
      </w:r>
      <w:r>
        <w:rPr>
          <w:rFonts w:ascii="Century Gothic" w:hAnsi="Century Gothic"/>
          <w:sz w:val="20"/>
          <w:szCs w:val="20"/>
        </w:rPr>
        <w:t xml:space="preserve">eled, </w:t>
      </w:r>
      <w:r w:rsidRPr="00F30107">
        <w:rPr>
          <w:rFonts w:ascii="Century Gothic" w:hAnsi="Century Gothic"/>
          <w:sz w:val="20"/>
          <w:szCs w:val="20"/>
        </w:rPr>
        <w:t>cooked</w:t>
      </w:r>
      <w:r>
        <w:rPr>
          <w:rFonts w:ascii="Century Gothic" w:hAnsi="Century Gothic"/>
          <w:sz w:val="20"/>
          <w:szCs w:val="20"/>
        </w:rPr>
        <w:t>, or canned</w:t>
      </w:r>
      <w:r w:rsidRPr="00F30107">
        <w:rPr>
          <w:rFonts w:ascii="Century Gothic" w:hAnsi="Century Gothic"/>
          <w:sz w:val="20"/>
          <w:szCs w:val="20"/>
        </w:rPr>
        <w:t xml:space="preserve"> forms of the foods may be tolerated.</w:t>
      </w:r>
      <w:r w:rsidRPr="00F30107">
        <w:rPr>
          <w:rFonts w:ascii="Century Gothic" w:hAnsi="Century Gothic"/>
          <w:b/>
          <w:sz w:val="10"/>
          <w:szCs w:val="10"/>
        </w:rPr>
        <w:t xml:space="preserve"> </w:t>
      </w:r>
    </w:p>
    <w:p w:rsidR="00F30107" w:rsidRDefault="00F30107" w:rsidP="005003E3">
      <w:pPr>
        <w:pStyle w:val="NoSpacing"/>
        <w:rPr>
          <w:rFonts w:ascii="Century Gothic" w:hAnsi="Century Gothic"/>
          <w:b/>
          <w:sz w:val="20"/>
          <w:szCs w:val="20"/>
        </w:rPr>
      </w:pPr>
    </w:p>
    <w:p w:rsidR="005003E3" w:rsidRPr="00C1242E" w:rsidRDefault="005003E3" w:rsidP="005003E3">
      <w:pPr>
        <w:pStyle w:val="NoSpacing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Cross-Reactivity Patterns in OAS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9828"/>
      </w:tblGrid>
      <w:tr w:rsidR="005003E3" w:rsidTr="00F30107">
        <w:tc>
          <w:tcPr>
            <w:tcW w:w="1188" w:type="dxa"/>
          </w:tcPr>
          <w:p w:rsidR="007D2A81" w:rsidRDefault="007D2A81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5003E3" w:rsidRDefault="005003E3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Birch Trees</w:t>
            </w:r>
            <w:r w:rsidR="00990667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5003E3" w:rsidRDefault="00F30107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679D0C3D" wp14:editId="0EEB689D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45085</wp:posOffset>
                  </wp:positionV>
                  <wp:extent cx="495300" cy="585470"/>
                  <wp:effectExtent l="0" t="0" r="0" b="5080"/>
                  <wp:wrapNone/>
                  <wp:docPr id="8" name="Picture 8" descr="C:\Users\kristina\AppData\Local\Microsoft\Windows\Temporary Internet Files\Content.IE5\3WQE1OBV\birch-trees-1029086_64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istina\AppData\Local\Microsoft\Windows\Temporary Internet Files\Content.IE5\3WQE1OBV\birch-trees-1029086_640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415"/>
                          <a:stretch/>
                        </pic:blipFill>
                        <pic:spPr bwMode="auto">
                          <a:xfrm>
                            <a:off x="0" y="0"/>
                            <a:ext cx="49530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28" w:type="dxa"/>
          </w:tcPr>
          <w:p w:rsidR="00224579" w:rsidRDefault="00224579" w:rsidP="00224579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78190A73" wp14:editId="73B2DF8D">
                  <wp:extent cx="457200" cy="342717"/>
                  <wp:effectExtent l="0" t="0" r="0" b="635"/>
                  <wp:docPr id="11" name="Picture 11" descr="C:\Users\kristina\AppData\Local\Microsoft\Windows\Temporary Internet Files\Content.IE5\TF071WY0\eating-apples-extended-lifespan-test-animals-10-per-cent_18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ina\AppData\Local\Microsoft\Windows\Temporary Internet Files\Content.IE5\TF071WY0\eating-apples-extended-lifespan-test-animals-10-per-cent_18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30371524" wp14:editId="4C32D5BA">
                  <wp:extent cx="400050" cy="400050"/>
                  <wp:effectExtent l="0" t="0" r="0" b="0"/>
                  <wp:docPr id="12" name="Picture 12" descr="C:\Users\kristina\AppData\Local\Microsoft\Windows\Temporary Internet Files\Content.IE5\24O9ZVEE\Nqx6J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a\AppData\Local\Microsoft\Windows\Temporary Internet Files\Content.IE5\24O9ZVEE\Nqx6J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53E1DA1" wp14:editId="4B039A41">
                  <wp:extent cx="371475" cy="391026"/>
                  <wp:effectExtent l="0" t="0" r="0" b="9525"/>
                  <wp:docPr id="1" name="Picture 1" descr="C:\Users\kristina\AppData\Local\Microsoft\Windows\Temporary Internet Files\Content.IE5\8UY8K0DS\1200px-White_nectarine_and_cross_section02_edi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istina\AppData\Local\Microsoft\Windows\Temporary Internet Files\Content.IE5\8UY8K0DS\1200px-White_nectarine_and_cross_section02_edit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31"/>
                          <a:stretch/>
                        </pic:blipFill>
                        <pic:spPr bwMode="auto">
                          <a:xfrm>
                            <a:off x="0" y="0"/>
                            <a:ext cx="373775" cy="39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6441979D" wp14:editId="4362405F">
                  <wp:extent cx="314325" cy="328613"/>
                  <wp:effectExtent l="0" t="0" r="0" b="0"/>
                  <wp:docPr id="13" name="Picture 13" descr="C:\Users\kristina\AppData\Local\Microsoft\Windows\Temporary Internet Files\Content.IE5\LB3OH95F\Red-Plum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a\AppData\Local\Microsoft\Windows\Temporary Internet Files\Content.IE5\LB3OH95F\Red-Plums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01"/>
                          <a:stretch/>
                        </pic:blipFill>
                        <pic:spPr bwMode="auto">
                          <a:xfrm>
                            <a:off x="0" y="0"/>
                            <a:ext cx="317254" cy="3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2B4C4A4A" wp14:editId="28CAC131">
                  <wp:extent cx="400050" cy="457200"/>
                  <wp:effectExtent l="0" t="0" r="0" b="0"/>
                  <wp:docPr id="14" name="Picture 14" descr="C:\Users\kristina\AppData\Local\Microsoft\Windows\Temporary Internet Files\Content.IE5\3WQE1OBV\10475467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ristina\AppData\Local\Microsoft\Windows\Temporary Internet Files\Content.IE5\3WQE1OBV\10475467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755"/>
                          <a:stretch/>
                        </pic:blipFill>
                        <pic:spPr bwMode="auto">
                          <a:xfrm>
                            <a:off x="0" y="0"/>
                            <a:ext cx="4000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5623325" wp14:editId="2350CAB7">
                  <wp:extent cx="438150" cy="327887"/>
                  <wp:effectExtent l="0" t="0" r="0" b="0"/>
                  <wp:docPr id="15" name="Picture 15" descr="C:\Users\kristina\AppData\Local\Microsoft\Windows\Temporary Internet Files\Content.IE5\3WQE1OBV\Food5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ristina\AppData\Local\Microsoft\Windows\Temporary Internet Files\Content.IE5\3WQE1OBV\Food5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20" cy="32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7D91C3" wp14:editId="054DEA64">
                  <wp:extent cx="514350" cy="384135"/>
                  <wp:effectExtent l="0" t="0" r="0" b="0"/>
                  <wp:docPr id="16" name="Picture 16" descr="C:\Users\kristina\AppData\Local\Microsoft\Windows\Temporary Internet Files\Content.IE5\LB3OH95F\Apricot_whole44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ristina\AppData\Local\Microsoft\Windows\Temporary Internet Files\Content.IE5\LB3OH95F\Apricot_whole44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t xml:space="preserve"> </w:t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925BE3F" wp14:editId="5800280A">
                  <wp:extent cx="342900" cy="33461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07" cy="33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t xml:space="preserve"> </w:t>
            </w:r>
            <w:r w:rsidR="00F3010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90CE778" wp14:editId="1F18A649">
                  <wp:extent cx="381000" cy="38100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107"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 w:rsidR="00F3010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FB00122" wp14:editId="6E283B2F">
                  <wp:extent cx="390525" cy="40578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735F01" wp14:editId="1D10769E">
                  <wp:extent cx="457200" cy="347057"/>
                  <wp:effectExtent l="0" t="0" r="0" b="0"/>
                  <wp:docPr id="17" name="Picture 17" descr="C:\Users\kristina\AppData\Local\Microsoft\Windows\Temporary Internet Files\Content.IE5\R1OJZGLD\220px-Smoked_almond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ristina\AppData\Local\Microsoft\Windows\Temporary Internet Files\Content.IE5\R1OJZGLD\220px-Smoked_almond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4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3F31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 w:rsidR="00783F31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1BA3494B" wp14:editId="623F7712">
                  <wp:extent cx="352425" cy="315741"/>
                  <wp:effectExtent l="0" t="0" r="0" b="825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15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 w:rsidR="00783F31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37C7C98D" wp14:editId="068C022A">
                  <wp:extent cx="550801" cy="319424"/>
                  <wp:effectExtent l="0" t="0" r="1905" b="444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1" cy="31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  <w:sz w:val="20"/>
                <w:szCs w:val="20"/>
              </w:rPr>
              <w:drawing>
                <wp:inline distT="0" distB="0" distL="0" distR="0" wp14:anchorId="443BB3DD" wp14:editId="416FFE60">
                  <wp:extent cx="342900" cy="40005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14"/>
                          <a:stretch/>
                        </pic:blipFill>
                        <pic:spPr bwMode="auto">
                          <a:xfrm>
                            <a:off x="0" y="0"/>
                            <a:ext cx="3429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579" w:rsidRPr="0029073F" w:rsidRDefault="00224579" w:rsidP="00224579">
            <w:pPr>
              <w:rPr>
                <w:rFonts w:ascii="Century Gothic" w:hAnsi="Century Gothic"/>
                <w:sz w:val="16"/>
                <w:szCs w:val="16"/>
              </w:rPr>
            </w:pPr>
            <w:r>
              <w:t xml:space="preserve">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Apple   Peach  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Nectarine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 Plum     Pear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Cherry      Apricot    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Orange   </w:t>
            </w:r>
            <w:r w:rsidR="00783F31">
              <w:rPr>
                <w:rFonts w:ascii="Century Gothic" w:hAnsi="Century Gothic"/>
                <w:sz w:val="16"/>
                <w:szCs w:val="16"/>
              </w:rPr>
              <w:t>Kiwi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  </w:t>
            </w:r>
            <w:r w:rsidR="00F30107">
              <w:rPr>
                <w:rFonts w:ascii="Century Gothic" w:hAnsi="Century Gothic"/>
                <w:sz w:val="16"/>
                <w:szCs w:val="16"/>
              </w:rPr>
              <w:t xml:space="preserve">Mango 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>Almond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783F31">
              <w:rPr>
                <w:rFonts w:ascii="Century Gothic" w:hAnsi="Century Gothic"/>
                <w:sz w:val="16"/>
                <w:szCs w:val="16"/>
              </w:rPr>
              <w:t xml:space="preserve"> Brazil nut  Cashew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 Walnut</w:t>
            </w:r>
          </w:p>
          <w:p w:rsidR="00224579" w:rsidRDefault="00B2518B" w:rsidP="00224579">
            <w:r>
              <w:rPr>
                <w:noProof/>
              </w:rPr>
              <w:drawing>
                <wp:inline distT="0" distB="0" distL="0" distR="0" wp14:anchorId="007E8198" wp14:editId="103E5A18">
                  <wp:extent cx="400050" cy="400050"/>
                  <wp:effectExtent l="0" t="0" r="0" b="0"/>
                  <wp:docPr id="18" name="Picture 18" descr="C:\Users\kristina\AppData\Local\Microsoft\Windows\Temporary Internet Files\Content.IE5\24O9ZVEE\Frozen_Carro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a\AppData\Local\Microsoft\Windows\Temporary Internet Files\Content.IE5\24O9ZVEE\Frozen_Carro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107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3131533" wp14:editId="4E2119A2">
                  <wp:extent cx="457200" cy="343275"/>
                  <wp:effectExtent l="0" t="0" r="0" b="0"/>
                  <wp:docPr id="19" name="Picture 19" descr="C:\Users\kristina\AppData\Local\Microsoft\Windows\Temporary Internet Files\Content.IE5\R1OJZGLD\20100619cele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a\AppData\Local\Microsoft\Windows\Temporary Internet Files\Content.IE5\R1OJZGLD\20100619cele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99" cy="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10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6E144C0" wp14:editId="6B175EFA">
                  <wp:extent cx="376644" cy="409575"/>
                  <wp:effectExtent l="0" t="0" r="444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69" cy="4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  <w:sz w:val="20"/>
                <w:szCs w:val="20"/>
              </w:rPr>
              <w:drawing>
                <wp:inline distT="0" distB="0" distL="0" distR="0" wp14:anchorId="7AA385DE" wp14:editId="6E5388F6">
                  <wp:extent cx="530087" cy="34290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87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5BA3430" wp14:editId="2370E1CB">
                  <wp:extent cx="327621" cy="3714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22" cy="3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C92DFBE" wp14:editId="699E624C">
                  <wp:extent cx="390525" cy="390525"/>
                  <wp:effectExtent l="0" t="0" r="9525" b="9525"/>
                  <wp:docPr id="20" name="Picture 20" descr="C:\Users\kristina\AppData\Local\Microsoft\Windows\Temporary Internet Files\Content.IE5\IEHZ6XW4\Parsley-Pictur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istina\AppData\Local\Microsoft\Windows\Temporary Internet Files\Content.IE5\IEHZ6XW4\Parsley-Pictur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107">
              <w:rPr>
                <w:noProof/>
                <w:sz w:val="20"/>
                <w:szCs w:val="20"/>
              </w:rPr>
              <w:t xml:space="preserve">    </w:t>
            </w:r>
            <w:r w:rsidR="00FA18AB">
              <w:rPr>
                <w:noProof/>
                <w:sz w:val="20"/>
                <w:szCs w:val="20"/>
              </w:rPr>
              <w:drawing>
                <wp:inline distT="0" distB="0" distL="0" distR="0" wp14:anchorId="7C2DFB7C" wp14:editId="0B15CA3F">
                  <wp:extent cx="411562" cy="397272"/>
                  <wp:effectExtent l="0" t="0" r="7620" b="3175"/>
                  <wp:docPr id="26" name="Picture 26" descr="C:\Users\kristina\AppData\Local\Microsoft\Windows\Temporary Internet Files\Content.IE5\2WG03B1F\SPKB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ristina\AppData\Local\Microsoft\Windows\Temporary Internet Files\Content.IE5\2WG03B1F\SPKB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62" cy="39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5DFC92A6" wp14:editId="3D92DA3F">
                  <wp:extent cx="419099" cy="314325"/>
                  <wp:effectExtent l="0" t="0" r="635" b="0"/>
                  <wp:docPr id="24" name="Picture 24" descr="C:\Users\kristina\AppData\Local\Microsoft\Windows\Temporary Internet Files\Content.IE5\SGAV94EP\pTVZ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ristina\AppData\Local\Microsoft\Windows\Temporary Internet Files\Content.IE5\SGAV94EP\pTVZ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74" cy="3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noProof/>
                <w:sz w:val="20"/>
                <w:szCs w:val="20"/>
              </w:rPr>
              <w:t xml:space="preserve">   </w:t>
            </w:r>
            <w:r w:rsidR="00FA18AB">
              <w:rPr>
                <w:noProof/>
                <w:sz w:val="20"/>
                <w:szCs w:val="20"/>
              </w:rPr>
              <w:drawing>
                <wp:inline distT="0" distB="0" distL="0" distR="0" wp14:anchorId="45CB8AF6" wp14:editId="2C9EE4AC">
                  <wp:extent cx="438150" cy="332124"/>
                  <wp:effectExtent l="0" t="0" r="0" b="0"/>
                  <wp:docPr id="27" name="Picture 27" descr="C:\Users\kristina\AppData\Local\Microsoft\Windows\Temporary Internet Files\Content.IE5\EIB2LC1N\coriander-seeds-whole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ristina\AppData\Local\Microsoft\Windows\Temporary Internet Files\Content.IE5\EIB2LC1N\coriander-seeds-whole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60" cy="3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77D5">
              <w:rPr>
                <w:noProof/>
                <w:sz w:val="20"/>
                <w:szCs w:val="20"/>
              </w:rPr>
              <w:t xml:space="preserve"> </w:t>
            </w:r>
            <w:r w:rsidR="00060052">
              <w:rPr>
                <w:noProof/>
                <w:sz w:val="20"/>
                <w:szCs w:val="20"/>
              </w:rPr>
              <w:t xml:space="preserve"> </w:t>
            </w:r>
            <w:r w:rsidR="00E777D5">
              <w:rPr>
                <w:noProof/>
                <w:sz w:val="20"/>
                <w:szCs w:val="20"/>
              </w:rPr>
              <w:drawing>
                <wp:inline distT="0" distB="0" distL="0" distR="0" wp14:anchorId="66B76423" wp14:editId="248981C3">
                  <wp:extent cx="447675" cy="352425"/>
                  <wp:effectExtent l="0" t="0" r="0" b="9525"/>
                  <wp:docPr id="29" name="Picture 29" descr="C:\Users\kristina\AppData\Local\Microsoft\Windows\Temporary Internet Files\Content.IE5\R1OJZGLD\Illicium_verum_2006-10-1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ristina\AppData\Local\Microsoft\Windows\Temporary Internet Files\Content.IE5\R1OJZGLD\Illicium_verum_2006-10-1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9615" b="-909"/>
                          <a:stretch/>
                        </pic:blipFill>
                        <pic:spPr bwMode="auto">
                          <a:xfrm>
                            <a:off x="0" y="0"/>
                            <a:ext cx="452861" cy="35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7D5">
              <w:rPr>
                <w:noProof/>
                <w:sz w:val="20"/>
                <w:szCs w:val="20"/>
              </w:rPr>
              <w:t xml:space="preserve">  </w:t>
            </w:r>
            <w:r w:rsidR="00060052">
              <w:rPr>
                <w:noProof/>
                <w:sz w:val="20"/>
                <w:szCs w:val="20"/>
              </w:rPr>
              <w:t xml:space="preserve"> </w:t>
            </w:r>
            <w:r w:rsidR="00E777D5">
              <w:rPr>
                <w:noProof/>
                <w:sz w:val="20"/>
                <w:szCs w:val="20"/>
              </w:rPr>
              <w:drawing>
                <wp:inline distT="0" distB="0" distL="0" distR="0" wp14:anchorId="4A43D0A9" wp14:editId="26A8AD6D">
                  <wp:extent cx="400050" cy="337433"/>
                  <wp:effectExtent l="0" t="0" r="0" b="5715"/>
                  <wp:docPr id="30" name="Picture 30" descr="C:\Users\kristina\AppData\Local\Microsoft\Windows\Temporary Internet Files\Content.IE5\NQE47Q1F\Soybea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ristina\AppData\Local\Microsoft\Windows\Temporary Internet Files\Content.IE5\NQE47Q1F\Soybean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0" t="73278" r="49333"/>
                          <a:stretch/>
                        </pic:blipFill>
                        <pic:spPr bwMode="auto">
                          <a:xfrm>
                            <a:off x="0" y="0"/>
                            <a:ext cx="400050" cy="33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7D5">
              <w:rPr>
                <w:noProof/>
                <w:sz w:val="20"/>
                <w:szCs w:val="20"/>
              </w:rPr>
              <w:drawing>
                <wp:inline distT="0" distB="0" distL="0" distR="0" wp14:anchorId="3011F3C2" wp14:editId="3BC1260E">
                  <wp:extent cx="457200" cy="342900"/>
                  <wp:effectExtent l="0" t="0" r="0" b="0"/>
                  <wp:docPr id="33" name="Picture 33" descr="C:\Users\kristina\AppData\Local\Microsoft\Windows\Temporary Internet Files\Content.IE5\SGAV94EP\1246324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ristina\AppData\Local\Microsoft\Windows\Temporary Internet Files\Content.IE5\SGAV94EP\12463242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39"/>
                          <a:stretch/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7D5">
              <w:rPr>
                <w:noProof/>
                <w:sz w:val="20"/>
                <w:szCs w:val="20"/>
              </w:rPr>
              <w:drawing>
                <wp:inline distT="0" distB="0" distL="0" distR="0" wp14:anchorId="7BDDB2FC" wp14:editId="03286DD4">
                  <wp:extent cx="466725" cy="320873"/>
                  <wp:effectExtent l="0" t="0" r="0" b="3175"/>
                  <wp:docPr id="32" name="Picture 32" descr="C:\Users\kristina\AppData\Local\Microsoft\Windows\Temporary Internet Files\Content.IE5\49UY0HFJ\Haselnuss_Gr_9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ristina\AppData\Local\Microsoft\Windows\Temporary Internet Files\Content.IE5\49UY0HFJ\Haselnuss_Gr_9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2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0107">
              <w:rPr>
                <w:noProof/>
                <w:sz w:val="20"/>
                <w:szCs w:val="20"/>
              </w:rPr>
              <w:t xml:space="preserve"> </w:t>
            </w:r>
          </w:p>
          <w:p w:rsidR="005003E3" w:rsidRPr="0029073F" w:rsidRDefault="00B2518B" w:rsidP="00060052">
            <w:pPr>
              <w:tabs>
                <w:tab w:val="left" w:pos="2565"/>
              </w:tabs>
              <w:rPr>
                <w:rFonts w:ascii="Century Gothic" w:hAnsi="Century Gothic"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>Carrot</w:t>
            </w:r>
            <w:r w:rsidR="00FA18AB" w:rsidRPr="0029073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 Celery     </w:t>
            </w:r>
            <w:r w:rsidR="00F30107">
              <w:rPr>
                <w:rFonts w:ascii="Century Gothic" w:hAnsi="Century Gothic"/>
                <w:sz w:val="16"/>
                <w:szCs w:val="16"/>
              </w:rPr>
              <w:t xml:space="preserve">Onion  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Potato   Tomato  </w:t>
            </w:r>
            <w:r w:rsidR="00FA18AB" w:rsidRPr="0029073F">
              <w:rPr>
                <w:rFonts w:ascii="Century Gothic" w:hAnsi="Century Gothic"/>
                <w:sz w:val="16"/>
                <w:szCs w:val="16"/>
              </w:rPr>
              <w:t xml:space="preserve">Parsley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>Caraway</w:t>
            </w:r>
            <w:r w:rsidR="00FA18AB" w:rsidRP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FA18AB" w:rsidRPr="0029073F">
              <w:rPr>
                <w:rFonts w:ascii="Century Gothic" w:hAnsi="Century Gothic"/>
                <w:sz w:val="16"/>
                <w:szCs w:val="16"/>
              </w:rPr>
              <w:t xml:space="preserve"> Fennel  </w:t>
            </w:r>
            <w:r w:rsidR="00060052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 w:rsidR="00FA18AB" w:rsidRPr="0029073F">
              <w:rPr>
                <w:rFonts w:ascii="Century Gothic" w:hAnsi="Century Gothic"/>
                <w:sz w:val="16"/>
                <w:szCs w:val="16"/>
              </w:rPr>
              <w:t>Coriander</w:t>
            </w:r>
            <w:r w:rsidR="00E777D5" w:rsidRP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E777D5" w:rsidRPr="0029073F">
              <w:rPr>
                <w:rFonts w:ascii="Century Gothic" w:hAnsi="Century Gothic"/>
                <w:sz w:val="16"/>
                <w:szCs w:val="16"/>
              </w:rPr>
              <w:t xml:space="preserve">Aniseed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E777D5" w:rsidRPr="0029073F">
              <w:rPr>
                <w:rFonts w:ascii="Century Gothic" w:hAnsi="Century Gothic"/>
                <w:sz w:val="16"/>
                <w:szCs w:val="16"/>
              </w:rPr>
              <w:t xml:space="preserve">Soybean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E777D5" w:rsidRPr="0029073F">
              <w:rPr>
                <w:rFonts w:ascii="Century Gothic" w:hAnsi="Century Gothic"/>
                <w:sz w:val="16"/>
                <w:szCs w:val="16"/>
              </w:rPr>
              <w:t xml:space="preserve">Peanut </w:t>
            </w:r>
            <w:r w:rsidR="00F30107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29073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E777D5" w:rsidRPr="0029073F">
              <w:rPr>
                <w:rFonts w:ascii="Century Gothic" w:hAnsi="Century Gothic"/>
                <w:sz w:val="16"/>
                <w:szCs w:val="16"/>
              </w:rPr>
              <w:t>Hazelnut</w:t>
            </w:r>
            <w:r w:rsidR="00F30107">
              <w:rPr>
                <w:rFonts w:ascii="Century Gothic" w:hAnsi="Century Gothic"/>
                <w:sz w:val="16"/>
                <w:szCs w:val="16"/>
              </w:rPr>
              <w:t xml:space="preserve">   </w:t>
            </w:r>
          </w:p>
        </w:tc>
      </w:tr>
      <w:tr w:rsidR="005003E3" w:rsidTr="00F30107">
        <w:tc>
          <w:tcPr>
            <w:tcW w:w="1188" w:type="dxa"/>
          </w:tcPr>
          <w:p w:rsidR="005003E3" w:rsidRDefault="00F30107" w:rsidP="00F30107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10A104B" wp14:editId="3A1FE28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160655</wp:posOffset>
                  </wp:positionV>
                  <wp:extent cx="398145" cy="350480"/>
                  <wp:effectExtent l="0" t="0" r="190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28" b="30233"/>
                          <a:stretch/>
                        </pic:blipFill>
                        <pic:spPr bwMode="auto">
                          <a:xfrm>
                            <a:off x="0" y="0"/>
                            <a:ext cx="398145" cy="3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0667">
              <w:rPr>
                <w:rFonts w:ascii="Century Gothic" w:hAnsi="Century Gothic"/>
                <w:b/>
                <w:sz w:val="20"/>
                <w:szCs w:val="20"/>
              </w:rPr>
              <w:t xml:space="preserve">Ragweed   </w:t>
            </w:r>
          </w:p>
        </w:tc>
        <w:tc>
          <w:tcPr>
            <w:tcW w:w="9828" w:type="dxa"/>
          </w:tcPr>
          <w:p w:rsidR="0029073F" w:rsidRDefault="0029073F" w:rsidP="00224579">
            <w:pPr>
              <w:pStyle w:val="NoSpacing"/>
              <w:rPr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441C78E" wp14:editId="1A91781E">
                  <wp:extent cx="504825" cy="397551"/>
                  <wp:effectExtent l="0" t="0" r="0" b="2540"/>
                  <wp:docPr id="34" name="Picture 34" descr="C:\Users\kristina\AppData\Local\Microsoft\Windows\Temporary Internet Files\Content.IE5\LB3OH95F\melon_PNG1435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ristina\AppData\Local\Microsoft\Windows\Temporary Internet Files\Content.IE5\LB3OH95F\melon_PNG1435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90" cy="40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9B9CF2B" wp14:editId="484D8E45">
                  <wp:extent cx="438150" cy="458597"/>
                  <wp:effectExtent l="0" t="0" r="0" b="0"/>
                  <wp:docPr id="35" name="Picture 35" descr="C:\Users\kristina\AppData\Local\Microsoft\Windows\Temporary Internet Files\Content.IE5\49UY0HFJ\melon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ristina\AppData\Local\Microsoft\Windows\Temporary Internet Files\Content.IE5\49UY0HFJ\melon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61" cy="4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257CB40" wp14:editId="5D1D3C73">
                  <wp:extent cx="457200" cy="371475"/>
                  <wp:effectExtent l="0" t="0" r="0" b="9525"/>
                  <wp:docPr id="36" name="Picture 36" descr="C:\Users\kristina\AppData\Local\Microsoft\Windows\Temporary Internet Files\Content.IE5\49UY0HFJ\77890,1277089244,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ristina\AppData\Local\Microsoft\Windows\Temporary Internet Files\Content.IE5\49UY0HFJ\77890,1277089244,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5BC2"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 w:rsidR="007B5BC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5A4FEB0" wp14:editId="65CB89E4">
                  <wp:extent cx="358928" cy="590568"/>
                  <wp:effectExtent l="0" t="1587" r="1587" b="1588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14" t="-2020" b="-1"/>
                          <a:stretch/>
                        </pic:blipFill>
                        <pic:spPr bwMode="auto">
                          <a:xfrm rot="5400000">
                            <a:off x="0" y="0"/>
                            <a:ext cx="361535" cy="59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5BC2"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C75D581" wp14:editId="5F8CA25C">
                  <wp:extent cx="409575" cy="272290"/>
                  <wp:effectExtent l="0" t="0" r="0" b="0"/>
                  <wp:docPr id="39" name="Picture 39" descr="C:\Users\kristina\AppData\Local\Microsoft\Windows\Temporary Internet Files\Content.IE5\LB3OH95F\sliced_whole_cucumb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ristina\AppData\Local\Microsoft\Windows\Temporary Internet Files\Content.IE5\LB3OH95F\sliced_whole_cucumb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18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0052"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313D7DDD" wp14:editId="1F1243FB">
                  <wp:extent cx="579791" cy="452759"/>
                  <wp:effectExtent l="0" t="0" r="0" b="4445"/>
                  <wp:docPr id="40" name="Picture 40" descr="C:\Users\kristina\AppData\Local\Microsoft\Windows\Temporary Internet Files\Content.IE5\2WG03B1F\bana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ristina\AppData\Local\Microsoft\Windows\Temporary Internet Files\Content.IE5\2WG03B1F\bana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62" cy="45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3E3" w:rsidRPr="0029073F" w:rsidRDefault="0029073F" w:rsidP="00224579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 w:rsidRPr="0029073F">
              <w:rPr>
                <w:rFonts w:ascii="Century Gothic" w:hAnsi="Century Gothic"/>
                <w:sz w:val="16"/>
                <w:szCs w:val="16"/>
              </w:rPr>
              <w:t xml:space="preserve">Cantaloupe  Honeydew   Watermelon   Zucchini    </w:t>
            </w:r>
            <w:r w:rsidR="007B5BC2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Cucumber  </w:t>
            </w:r>
            <w:r w:rsidR="007B5BC2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>Banana</w:t>
            </w:r>
          </w:p>
        </w:tc>
      </w:tr>
      <w:tr w:rsidR="00990667" w:rsidTr="00F30107">
        <w:tc>
          <w:tcPr>
            <w:tcW w:w="1188" w:type="dxa"/>
          </w:tcPr>
          <w:p w:rsidR="007D2A81" w:rsidRDefault="007D2A81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7D2A81" w:rsidRDefault="00990667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b/>
                <w:sz w:val="20"/>
                <w:szCs w:val="20"/>
              </w:rPr>
              <w:t>Mugwort</w:t>
            </w:r>
            <w:proofErr w:type="spellEnd"/>
            <w:r w:rsidR="007D2A81">
              <w:rPr>
                <w:rFonts w:ascii="Century Gothic" w:hAnsi="Century Gothic"/>
                <w:b/>
                <w:sz w:val="20"/>
                <w:szCs w:val="20"/>
              </w:rPr>
              <w:t xml:space="preserve"> (weed)</w:t>
            </w:r>
          </w:p>
          <w:p w:rsidR="00990667" w:rsidRDefault="00F30107" w:rsidP="005003E3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AC6AC9B" wp14:editId="52D8878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411480" cy="493395"/>
                  <wp:effectExtent l="0" t="0" r="7620" b="190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0667">
              <w:rPr>
                <w:rFonts w:ascii="Century Gothic" w:hAnsi="Century Gothic"/>
                <w:b/>
                <w:sz w:val="20"/>
                <w:szCs w:val="20"/>
              </w:rPr>
              <w:t xml:space="preserve">   </w:t>
            </w:r>
          </w:p>
          <w:p w:rsidR="00990667" w:rsidRDefault="00990667" w:rsidP="00990667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9828" w:type="dxa"/>
          </w:tcPr>
          <w:p w:rsidR="00990667" w:rsidRDefault="009E79B6" w:rsidP="006226FD"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AA2DCEB" wp14:editId="65020740">
                  <wp:extent cx="552450" cy="431408"/>
                  <wp:effectExtent l="0" t="0" r="0" b="6985"/>
                  <wp:docPr id="23" name="Picture 23" descr="C:\Users\kristina\AppData\Local\Microsoft\Windows\Temporary Internet Files\Content.IE5\2WG03B1F\bana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ristina\AppData\Local\Microsoft\Windows\Temporary Internet Files\Content.IE5\2WG03B1F\bana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08" cy="429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80F"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 w:rsidR="0006180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79846BD" wp14:editId="17DE830D">
                  <wp:extent cx="504825" cy="397551"/>
                  <wp:effectExtent l="0" t="0" r="0" b="2540"/>
                  <wp:docPr id="28" name="Picture 28" descr="C:\Users\kristina\AppData\Local\Microsoft\Windows\Temporary Internet Files\Content.IE5\LB3OH95F\melon_PNG1435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ristina\AppData\Local\Microsoft\Windows\Temporary Internet Files\Content.IE5\LB3OH95F\melon_PNG1435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90" cy="40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06180F"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 w:rsidR="0006180F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6392E67" wp14:editId="7AB5ECF9">
                  <wp:extent cx="438150" cy="458597"/>
                  <wp:effectExtent l="0" t="0" r="0" b="0"/>
                  <wp:docPr id="31" name="Picture 31" descr="C:\Users\kristina\AppData\Local\Microsoft\Windows\Temporary Internet Files\Content.IE5\49UY0HFJ\melon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ristina\AppData\Local\Microsoft\Windows\Temporary Internet Files\Content.IE5\49UY0HFJ\melon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61" cy="4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06180F">
              <w:rPr>
                <w:noProof/>
                <w:sz w:val="20"/>
                <w:szCs w:val="20"/>
              </w:rPr>
              <w:t xml:space="preserve">  </w:t>
            </w:r>
            <w:r w:rsidR="0006180F">
              <w:rPr>
                <w:noProof/>
              </w:rPr>
              <w:drawing>
                <wp:inline distT="0" distB="0" distL="0" distR="0" wp14:anchorId="38217DF1" wp14:editId="77E95213">
                  <wp:extent cx="400050" cy="400050"/>
                  <wp:effectExtent l="0" t="0" r="0" b="0"/>
                  <wp:docPr id="41" name="Picture 41" descr="C:\Users\kristina\AppData\Local\Microsoft\Windows\Temporary Internet Files\Content.IE5\24O9ZVEE\Frozen_Carro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a\AppData\Local\Microsoft\Windows\Temporary Internet Files\Content.IE5\24O9ZVEE\Frozen_Carro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80F">
              <w:rPr>
                <w:noProof/>
                <w:sz w:val="20"/>
                <w:szCs w:val="20"/>
              </w:rPr>
              <w:t xml:space="preserve">  </w:t>
            </w:r>
            <w:r w:rsidR="0006180F">
              <w:rPr>
                <w:noProof/>
                <w:sz w:val="20"/>
                <w:szCs w:val="20"/>
              </w:rPr>
              <w:drawing>
                <wp:inline distT="0" distB="0" distL="0" distR="0" wp14:anchorId="67FDE808" wp14:editId="12BB6B01">
                  <wp:extent cx="457200" cy="343275"/>
                  <wp:effectExtent l="0" t="0" r="0" b="0"/>
                  <wp:docPr id="43" name="Picture 43" descr="C:\Users\kristina\AppData\Local\Microsoft\Windows\Temporary Internet Files\Content.IE5\R1OJZGLD\20100619cele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a\AppData\Local\Microsoft\Windows\Temporary Internet Files\Content.IE5\R1OJZGLD\20100619cele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699" cy="3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80F">
              <w:rPr>
                <w:noProof/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2089D281" wp14:editId="625D5722">
                  <wp:extent cx="514350" cy="341028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4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noProof/>
                <w:sz w:val="20"/>
                <w:szCs w:val="20"/>
              </w:rPr>
              <w:drawing>
                <wp:inline distT="0" distB="0" distL="0" distR="0" wp14:anchorId="31E49D00" wp14:editId="2A67E730">
                  <wp:extent cx="485775" cy="485775"/>
                  <wp:effectExtent l="0" t="0" r="9525" b="9525"/>
                  <wp:docPr id="54" name="Picture 54" descr="C:\Users\kristina\AppData\Local\Microsoft\Windows\Temporary Internet Files\Content.IE5\IEHZ6XW4\Parsley-Pictur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ristina\AppData\Local\Microsoft\Windows\Temporary Internet Files\Content.IE5\IEHZ6XW4\Parsley-Pictur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noProof/>
                <w:sz w:val="20"/>
                <w:szCs w:val="20"/>
              </w:rPr>
              <w:drawing>
                <wp:inline distT="0" distB="0" distL="0" distR="0" wp14:anchorId="6F1CDC46" wp14:editId="413B6057">
                  <wp:extent cx="411562" cy="397272"/>
                  <wp:effectExtent l="0" t="0" r="7620" b="3175"/>
                  <wp:docPr id="55" name="Picture 55" descr="C:\Users\kristina\AppData\Local\Microsoft\Windows\Temporary Internet Files\Content.IE5\2WG03B1F\SPKBG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ristina\AppData\Local\Microsoft\Windows\Temporary Internet Files\Content.IE5\2WG03B1F\SPKBG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562" cy="39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180F">
              <w:rPr>
                <w:noProof/>
                <w:sz w:val="20"/>
                <w:szCs w:val="20"/>
              </w:rPr>
              <w:t xml:space="preserve">  </w:t>
            </w:r>
            <w:r w:rsidR="00990667">
              <w:rPr>
                <w:noProof/>
                <w:sz w:val="20"/>
                <w:szCs w:val="20"/>
              </w:rPr>
              <w:drawing>
                <wp:inline distT="0" distB="0" distL="0" distR="0" wp14:anchorId="1DEBCDA3" wp14:editId="7A3CAC7F">
                  <wp:extent cx="419099" cy="314325"/>
                  <wp:effectExtent l="0" t="0" r="635" b="0"/>
                  <wp:docPr id="56" name="Picture 56" descr="C:\Users\kristina\AppData\Local\Microsoft\Windows\Temporary Internet Files\Content.IE5\SGAV94EP\pTVZ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ristina\AppData\Local\Microsoft\Windows\Temporary Internet Files\Content.IE5\SGAV94EP\pTVZ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374" cy="31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noProof/>
                <w:sz w:val="20"/>
                <w:szCs w:val="20"/>
              </w:rPr>
              <w:t xml:space="preserve">  </w:t>
            </w:r>
            <w:r w:rsidR="00990667">
              <w:rPr>
                <w:noProof/>
                <w:sz w:val="20"/>
                <w:szCs w:val="20"/>
              </w:rPr>
              <w:drawing>
                <wp:inline distT="0" distB="0" distL="0" distR="0" wp14:anchorId="04B26C84" wp14:editId="4BF9B87A">
                  <wp:extent cx="438150" cy="332124"/>
                  <wp:effectExtent l="0" t="0" r="0" b="0"/>
                  <wp:docPr id="57" name="Picture 57" descr="C:\Users\kristina\AppData\Local\Microsoft\Windows\Temporary Internet Files\Content.IE5\EIB2LC1N\coriander-seeds-whole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ristina\AppData\Local\Microsoft\Windows\Temporary Internet Files\Content.IE5\EIB2LC1N\coriander-seeds-whole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60" cy="3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noProof/>
                <w:sz w:val="20"/>
                <w:szCs w:val="20"/>
              </w:rPr>
              <w:t xml:space="preserve"> </w:t>
            </w:r>
            <w:r w:rsidR="0006180F">
              <w:rPr>
                <w:noProof/>
                <w:sz w:val="20"/>
                <w:szCs w:val="20"/>
              </w:rPr>
              <w:t xml:space="preserve">  </w:t>
            </w:r>
            <w:r w:rsidR="00990667">
              <w:rPr>
                <w:noProof/>
                <w:sz w:val="20"/>
                <w:szCs w:val="20"/>
              </w:rPr>
              <w:drawing>
                <wp:inline distT="0" distB="0" distL="0" distR="0" wp14:anchorId="462706D2" wp14:editId="623D92B5">
                  <wp:extent cx="447675" cy="352425"/>
                  <wp:effectExtent l="0" t="0" r="0" b="9525"/>
                  <wp:docPr id="58" name="Picture 58" descr="C:\Users\kristina\AppData\Local\Microsoft\Windows\Temporary Internet Files\Content.IE5\R1OJZGLD\Illicium_verum_2006-10-1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ristina\AppData\Local\Microsoft\Windows\Temporary Internet Files\Content.IE5\R1OJZGLD\Illicium_verum_2006-10-1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9615" b="-909"/>
                          <a:stretch/>
                        </pic:blipFill>
                        <pic:spPr bwMode="auto">
                          <a:xfrm>
                            <a:off x="0" y="0"/>
                            <a:ext cx="452861" cy="35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t xml:space="preserve"> </w:t>
            </w:r>
            <w:r w:rsidR="00990667">
              <w:rPr>
                <w:noProof/>
                <w:sz w:val="20"/>
                <w:szCs w:val="20"/>
              </w:rPr>
              <w:t xml:space="preserve">       </w:t>
            </w:r>
            <w:r w:rsidR="00990667"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</w:p>
          <w:p w:rsidR="00990667" w:rsidRDefault="00990667" w:rsidP="00990667">
            <w:pPr>
              <w:tabs>
                <w:tab w:val="left" w:pos="2565"/>
              </w:tabs>
              <w:rPr>
                <w:rFonts w:ascii="Century Gothic" w:hAnsi="Century Gothic"/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r w:rsidR="009E79B6">
              <w:rPr>
                <w:sz w:val="20"/>
                <w:szCs w:val="20"/>
              </w:rPr>
              <w:t xml:space="preserve">  Banana  </w:t>
            </w:r>
            <w:r>
              <w:rPr>
                <w:sz w:val="20"/>
                <w:szCs w:val="20"/>
              </w:rPr>
              <w:t xml:space="preserve"> </w:t>
            </w:r>
            <w:r w:rsidR="0006180F" w:rsidRPr="0029073F">
              <w:rPr>
                <w:rFonts w:ascii="Century Gothic" w:hAnsi="Century Gothic"/>
                <w:sz w:val="16"/>
                <w:szCs w:val="16"/>
              </w:rPr>
              <w:t xml:space="preserve">Cantaloupe  Honeydew 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Carrot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9E79B6">
              <w:rPr>
                <w:rFonts w:ascii="Century Gothic" w:hAnsi="Century Gothic"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Celery     </w:t>
            </w:r>
            <w:r w:rsidR="009E79B6">
              <w:rPr>
                <w:rFonts w:ascii="Century Gothic" w:hAnsi="Century Gothic"/>
                <w:sz w:val="16"/>
                <w:szCs w:val="16"/>
              </w:rPr>
              <w:t xml:space="preserve"> Chives      </w:t>
            </w:r>
            <w:r w:rsidR="0006180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Parsley  Caraway  </w:t>
            </w:r>
            <w:r w:rsidR="0006180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Fennel  </w:t>
            </w:r>
            <w:r w:rsidR="0006180F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Coriander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06180F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Pr="0029073F">
              <w:rPr>
                <w:rFonts w:ascii="Century Gothic" w:hAnsi="Century Gothic"/>
                <w:sz w:val="16"/>
                <w:szCs w:val="16"/>
              </w:rPr>
              <w:t xml:space="preserve">Aniseed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</w:p>
          <w:p w:rsidR="00990667" w:rsidRDefault="0006180F" w:rsidP="00990667">
            <w:pPr>
              <w:tabs>
                <w:tab w:val="left" w:pos="2565"/>
              </w:tabs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9C40C26" wp14:editId="4112B451">
                  <wp:extent cx="457200" cy="303669"/>
                  <wp:effectExtent l="0" t="0" r="0" b="1270"/>
                  <wp:docPr id="63" name="Picture 63" descr="C:\Users\kristina\AppData\Local\Microsoft\Windows\Temporary Internet Files\Content.IE5\RXUOOCO6\black_peppe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kristina\AppData\Local\Microsoft\Windows\Temporary Internet Files\Content.IE5\RXUOOCO6\black_peppe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0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</w:t>
            </w:r>
            <w:r w:rsidR="0099066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7C42117" wp14:editId="6A3652A2">
                  <wp:extent cx="400050" cy="33302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12" r="30000"/>
                          <a:stretch/>
                        </pic:blipFill>
                        <pic:spPr bwMode="auto">
                          <a:xfrm>
                            <a:off x="0" y="0"/>
                            <a:ext cx="400050" cy="33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0667">
              <w:rPr>
                <w:rFonts w:ascii="Century Gothic" w:hAnsi="Century Gothic"/>
                <w:noProof/>
                <w:sz w:val="16"/>
                <w:szCs w:val="16"/>
              </w:rPr>
              <w:t xml:space="preserve">         </w:t>
            </w:r>
            <w:r w:rsidR="0099066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10D048B" wp14:editId="2B740D5B">
                  <wp:extent cx="492770" cy="409575"/>
                  <wp:effectExtent l="0" t="0" r="254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7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E0"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 w:rsidR="00990667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E313321" wp14:editId="60832F03">
                  <wp:extent cx="381000" cy="379886"/>
                  <wp:effectExtent l="0" t="0" r="0" b="127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E0"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 w:rsidR="00DC3FE0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3AF5E82" wp14:editId="19C96198">
                  <wp:extent cx="426759" cy="388683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86" cy="39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E0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DB1B8D1" wp14:editId="060C1766">
                  <wp:extent cx="597499" cy="447569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99" cy="44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FE0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8EA65FF" wp14:editId="7357951E">
                  <wp:extent cx="376644" cy="409575"/>
                  <wp:effectExtent l="0" t="0" r="444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69" cy="4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200838F" wp14:editId="68C3A88A">
                  <wp:extent cx="409575" cy="408041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718256" cy="303014"/>
                  <wp:effectExtent l="0" t="0" r="5715" b="190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26" cy="30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667" w:rsidRPr="0029073F" w:rsidRDefault="0006180F" w:rsidP="0006180F">
            <w:pPr>
              <w:tabs>
                <w:tab w:val="left" w:pos="2565"/>
              </w:tabs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Black pepper    </w:t>
            </w:r>
            <w:r w:rsidR="00990667">
              <w:rPr>
                <w:rFonts w:ascii="Century Gothic" w:hAnsi="Century Gothic"/>
                <w:sz w:val="16"/>
                <w:szCs w:val="16"/>
              </w:rPr>
              <w:t xml:space="preserve">Mustard     Cauliflower    Cabbage   Broccoli   </w:t>
            </w:r>
            <w:r w:rsidR="00DC3FE0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990667">
              <w:rPr>
                <w:rFonts w:ascii="Century Gothic" w:hAnsi="Century Gothic"/>
                <w:sz w:val="16"/>
                <w:szCs w:val="16"/>
              </w:rPr>
              <w:t xml:space="preserve"> Garlic   </w:t>
            </w:r>
            <w:r w:rsidR="00DC3FE0">
              <w:rPr>
                <w:rFonts w:ascii="Century Gothic" w:hAnsi="Century Gothic"/>
                <w:sz w:val="16"/>
                <w:szCs w:val="16"/>
              </w:rPr>
              <w:t xml:space="preserve">    </w:t>
            </w:r>
            <w:r w:rsidR="00990667">
              <w:rPr>
                <w:rFonts w:ascii="Century Gothic" w:hAnsi="Century Gothic"/>
                <w:sz w:val="16"/>
                <w:szCs w:val="16"/>
              </w:rPr>
              <w:t>Onion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  Bell pepper       Parsnip</w:t>
            </w:r>
          </w:p>
        </w:tc>
      </w:tr>
      <w:tr w:rsidR="00C021BA" w:rsidTr="009E79B6">
        <w:trPr>
          <w:trHeight w:val="1844"/>
        </w:trPr>
        <w:tc>
          <w:tcPr>
            <w:tcW w:w="1188" w:type="dxa"/>
          </w:tcPr>
          <w:p w:rsidR="00C021BA" w:rsidRDefault="00C021BA" w:rsidP="00990667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C021BA" w:rsidRDefault="00C021BA" w:rsidP="00990667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Grasses </w:t>
            </w:r>
          </w:p>
          <w:p w:rsidR="00C021BA" w:rsidRDefault="00C021BA" w:rsidP="006226FD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27170CA4" wp14:editId="3A4CAAF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136525</wp:posOffset>
                  </wp:positionV>
                  <wp:extent cx="552450" cy="422240"/>
                  <wp:effectExtent l="0" t="0" r="0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2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21BA" w:rsidRDefault="00C021BA" w:rsidP="006226FD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828" w:type="dxa"/>
          </w:tcPr>
          <w:p w:rsidR="00C021BA" w:rsidRDefault="00C021BA" w:rsidP="006226FD">
            <w:pPr>
              <w:pStyle w:val="NoSpacing"/>
              <w:rPr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A48D40D" wp14:editId="46FBC147">
                  <wp:extent cx="504825" cy="397551"/>
                  <wp:effectExtent l="0" t="0" r="0" b="2540"/>
                  <wp:docPr id="70" name="Picture 70" descr="C:\Users\kristina\AppData\Local\Microsoft\Windows\Temporary Internet Files\Content.IE5\LB3OH95F\melon_PNG1435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ristina\AppData\Local\Microsoft\Windows\Temporary Internet Files\Content.IE5\LB3OH95F\melon_PNG1435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90" cy="40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332905E" wp14:editId="05D93C3F">
                  <wp:extent cx="438150" cy="458597"/>
                  <wp:effectExtent l="0" t="0" r="0" b="0"/>
                  <wp:docPr id="71" name="Picture 71" descr="C:\Users\kristina\AppData\Local\Microsoft\Windows\Temporary Internet Files\Content.IE5\49UY0HFJ\melon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kristina\AppData\Local\Microsoft\Windows\Temporary Internet Files\Content.IE5\49UY0HFJ\melon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61" cy="46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9E8E50C" wp14:editId="76A7E4FB">
                  <wp:extent cx="457200" cy="371475"/>
                  <wp:effectExtent l="0" t="0" r="0" b="9525"/>
                  <wp:docPr id="72" name="Picture 72" descr="C:\Users\kristina\AppData\Local\Microsoft\Windows\Temporary Internet Files\Content.IE5\49UY0HFJ\77890,1277089244,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kristina\AppData\Local\Microsoft\Windows\Temporary Internet Files\Content.IE5\49UY0HFJ\77890,1277089244,1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/>
                        </pic:blipFill>
                        <pic:spPr bwMode="auto">
                          <a:xfrm>
                            <a:off x="0" y="0"/>
                            <a:ext cx="4572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208797B" wp14:editId="3A2926BF">
                  <wp:extent cx="38100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FD186E7" wp14:editId="343123E3">
                  <wp:extent cx="342900" cy="334614"/>
                  <wp:effectExtent l="0" t="0" r="0" b="889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46" cy="33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8391FB5" wp14:editId="328230E8">
                  <wp:extent cx="608937" cy="341042"/>
                  <wp:effectExtent l="0" t="0" r="127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37" cy="34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79AF911" wp14:editId="1F51D147">
                  <wp:extent cx="438150" cy="4381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      </w:t>
            </w:r>
            <w:r>
              <w:rPr>
                <w:noProof/>
                <w:sz w:val="20"/>
                <w:szCs w:val="20"/>
              </w:rPr>
              <w:t xml:space="preserve">     </w:t>
            </w:r>
          </w:p>
          <w:p w:rsidR="00C021BA" w:rsidRPr="0029073F" w:rsidRDefault="00C021BA" w:rsidP="00C021BA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 w:rsidRPr="0029073F">
              <w:rPr>
                <w:rFonts w:ascii="Century Gothic" w:hAnsi="Century Gothic"/>
                <w:sz w:val="16"/>
                <w:szCs w:val="16"/>
              </w:rPr>
              <w:t xml:space="preserve">Cantaloupe  Honeydew   Watermelon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Kiwi        Orange           </w:t>
            </w:r>
            <w:r w:rsidR="00A5249D"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Pea              Lentil     </w:t>
            </w:r>
          </w:p>
          <w:p w:rsidR="00C021BA" w:rsidRDefault="00C021BA" w:rsidP="006226FD">
            <w:pPr>
              <w:pStyle w:val="NoSpacing"/>
              <w:rPr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 w:rsidR="00A5249D"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 w:rsidR="00A5249D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30B13EB" wp14:editId="0B081F7A">
                  <wp:extent cx="323850" cy="453390"/>
                  <wp:effectExtent l="0" t="0" r="0" b="381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</w:t>
            </w:r>
            <w:r w:rsidR="00A5249D">
              <w:rPr>
                <w:rFonts w:ascii="Century Gothic" w:hAnsi="Century Gothic"/>
                <w:noProof/>
                <w:sz w:val="16"/>
                <w:szCs w:val="16"/>
              </w:rPr>
              <w:t xml:space="preserve">    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725EA12" wp14:editId="24916791">
                  <wp:extent cx="428625" cy="428625"/>
                  <wp:effectExtent l="0" t="0" r="9525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93EF3E6" wp14:editId="7F1FB0AB">
                  <wp:extent cx="327621" cy="37147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22" cy="3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DC98288" wp14:editId="36A1A9B2">
                  <wp:extent cx="522321" cy="3333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3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noProof/>
                <w:sz w:val="20"/>
                <w:szCs w:val="20"/>
              </w:rPr>
              <w:t xml:space="preserve">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2F7E91A" wp14:editId="2BB689AD">
                  <wp:extent cx="400050" cy="337433"/>
                  <wp:effectExtent l="0" t="0" r="0" b="5715"/>
                  <wp:docPr id="21" name="Picture 21" descr="C:\Users\kristina\AppData\Local\Microsoft\Windows\Temporary Internet Files\Content.IE5\NQE47Q1F\Soybea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ristina\AppData\Local\Microsoft\Windows\Temporary Internet Files\Content.IE5\NQE47Q1F\Soybean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0" t="73278" r="49333"/>
                          <a:stretch/>
                        </pic:blipFill>
                        <pic:spPr bwMode="auto">
                          <a:xfrm>
                            <a:off x="0" y="0"/>
                            <a:ext cx="400050" cy="33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</w:t>
            </w:r>
            <w:r w:rsidR="00A5249D">
              <w:rPr>
                <w:noProof/>
                <w:sz w:val="20"/>
                <w:szCs w:val="20"/>
              </w:rPr>
              <w:drawing>
                <wp:inline distT="0" distB="0" distL="0" distR="0" wp14:anchorId="14CC75D0" wp14:editId="02D05660">
                  <wp:extent cx="457200" cy="342900"/>
                  <wp:effectExtent l="0" t="0" r="0" b="0"/>
                  <wp:docPr id="76" name="Picture 76" descr="C:\Users\kristina\AppData\Local\Microsoft\Windows\Temporary Internet Files\Content.IE5\SGAV94EP\1246324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ristina\AppData\Local\Microsoft\Windows\Temporary Internet Files\Content.IE5\SGAV94EP\12463242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39"/>
                          <a:stretch/>
                        </pic:blipFill>
                        <pic:spPr bwMode="auto">
                          <a:xfrm>
                            <a:off x="0" y="0"/>
                            <a:ext cx="4572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 </w:t>
            </w:r>
          </w:p>
          <w:p w:rsidR="00C021BA" w:rsidRPr="00C021BA" w:rsidRDefault="00A5249D" w:rsidP="006226FD">
            <w:pPr>
              <w:pStyle w:val="NoSpacing"/>
              <w:rPr>
                <w:sz w:val="20"/>
                <w:szCs w:val="20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Swiss chard     </w:t>
            </w:r>
            <w:r w:rsidR="00C021BA">
              <w:rPr>
                <w:rFonts w:ascii="Century Gothic" w:hAnsi="Century Gothic"/>
                <w:sz w:val="16"/>
                <w:szCs w:val="16"/>
              </w:rPr>
              <w:t>White potato     Tomato          Wheat         Soybean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      Peanut</w:t>
            </w:r>
          </w:p>
        </w:tc>
      </w:tr>
      <w:tr w:rsidR="006226FD" w:rsidTr="00F30107">
        <w:tc>
          <w:tcPr>
            <w:tcW w:w="1188" w:type="dxa"/>
          </w:tcPr>
          <w:p w:rsidR="006226FD" w:rsidRDefault="006226FD" w:rsidP="006226FD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6226FD" w:rsidRDefault="00F30107" w:rsidP="006226FD">
            <w:pPr>
              <w:pStyle w:val="NoSpacing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1FEFCBB1" wp14:editId="4D65FC8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247650</wp:posOffset>
                  </wp:positionV>
                  <wp:extent cx="393065" cy="520700"/>
                  <wp:effectExtent l="0" t="0" r="6985" b="0"/>
                  <wp:wrapNone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26FD">
              <w:rPr>
                <w:rFonts w:ascii="Century Gothic" w:hAnsi="Century Gothic"/>
                <w:b/>
                <w:sz w:val="20"/>
                <w:szCs w:val="20"/>
              </w:rPr>
              <w:t xml:space="preserve">Latex   </w:t>
            </w:r>
          </w:p>
        </w:tc>
        <w:tc>
          <w:tcPr>
            <w:tcW w:w="9828" w:type="dxa"/>
          </w:tcPr>
          <w:p w:rsidR="006226FD" w:rsidRDefault="006226FD" w:rsidP="006226FD">
            <w:pPr>
              <w:pStyle w:val="NoSpacing"/>
              <w:rPr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C95757F" wp14:editId="6CC97AA7">
                  <wp:extent cx="438150" cy="359967"/>
                  <wp:effectExtent l="0" t="0" r="0" b="254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715" cy="36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87339A1" wp14:editId="47768AC3">
                  <wp:extent cx="560741" cy="437882"/>
                  <wp:effectExtent l="0" t="0" r="0" b="635"/>
                  <wp:docPr id="95" name="Picture 95" descr="C:\Users\kristina\AppData\Local\Microsoft\Windows\Temporary Internet Files\Content.IE5\2WG03B1F\banan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kristina\AppData\Local\Microsoft\Windows\Temporary Internet Files\Content.IE5\2WG03B1F\banan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52" cy="43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9B63A4D" wp14:editId="4EE75F2F">
                  <wp:extent cx="351392" cy="342900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57" cy="33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D3B654B" wp14:editId="0AA9B236">
                  <wp:extent cx="438150" cy="4381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B266B6E" wp14:editId="7BF41C12">
                  <wp:extent cx="285750" cy="429220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2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 w:rsidR="00A5249D">
              <w:rPr>
                <w:rFonts w:ascii="Century Gothic" w:hAnsi="Century Gothic"/>
                <w:noProof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EE5D8D2" wp14:editId="32BBDAEA">
                  <wp:extent cx="447675" cy="465162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6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BCA08B0" wp14:editId="40BC454B">
                  <wp:extent cx="456444" cy="359450"/>
                  <wp:effectExtent l="0" t="0" r="1270" b="2540"/>
                  <wp:docPr id="90" name="Picture 90" descr="C:\Users\kristina\AppData\Local\Microsoft\Windows\Temporary Internet Files\Content.IE5\LB3OH95F\melon_PNG1435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kristina\AppData\Local\Microsoft\Windows\Temporary Internet Files\Content.IE5\LB3OH95F\melon_PNG1435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85" cy="36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 w:rsidR="00A5249D">
              <w:rPr>
                <w:rFonts w:ascii="Century Gothic" w:hAnsi="Century Gothic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11BB23BE" wp14:editId="5356ED2A">
                  <wp:extent cx="400050" cy="400050"/>
                  <wp:effectExtent l="0" t="0" r="0" b="0"/>
                  <wp:docPr id="102" name="Picture 102" descr="C:\Users\kristina\AppData\Local\Microsoft\Windows\Temporary Internet Files\Content.IE5\24O9ZVEE\Nqx6J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istina\AppData\Local\Microsoft\Windows\Temporary Internet Files\Content.IE5\24O9ZVEE\Nqx6J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     </w:t>
            </w:r>
          </w:p>
          <w:p w:rsidR="006226FD" w:rsidRDefault="006226FD" w:rsidP="006226FD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Avocado        Banana     </w:t>
            </w:r>
            <w:r w:rsidR="001B7BB3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Citrus fruit        Kiwi      Grape      Mango    Melon       Peach       </w:t>
            </w:r>
            <w:r w:rsidR="00A5249D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</w:t>
            </w:r>
          </w:p>
          <w:p w:rsidR="006226FD" w:rsidRDefault="00A5249D" w:rsidP="006226FD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7FD7D58" wp14:editId="42BE60C0">
                  <wp:extent cx="381000" cy="35242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C92800B" wp14:editId="3B46D4C1">
                  <wp:extent cx="409575" cy="383677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8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   </w:t>
            </w:r>
            <w:r w:rsidR="00783F31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75CB0C7" wp14:editId="29F692C5">
                  <wp:extent cx="428625" cy="457200"/>
                  <wp:effectExtent l="0" t="0" r="9525" b="0"/>
                  <wp:docPr id="105" name="Picture 105" descr="C:\Users\kristina\AppData\Local\Microsoft\Windows\Temporary Internet Files\Content.IE5\FM7E0CZJ\13168419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ristina\AppData\Local\Microsoft\Windows\Temporary Internet Files\Content.IE5\FM7E0CZJ\131684198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094"/>
                          <a:stretch/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3F31">
              <w:rPr>
                <w:rFonts w:ascii="Century Gothic" w:hAnsi="Century Gothic"/>
                <w:sz w:val="16"/>
                <w:szCs w:val="16"/>
              </w:rPr>
              <w:t xml:space="preserve">      </w:t>
            </w:r>
            <w:r w:rsidR="00783F31">
              <w:rPr>
                <w:rFonts w:ascii="Century Gothic" w:hAnsi="Century Gothic"/>
                <w:b/>
                <w:noProof/>
                <w:sz w:val="20"/>
                <w:szCs w:val="20"/>
              </w:rPr>
              <w:drawing>
                <wp:inline distT="0" distB="0" distL="0" distR="0" wp14:anchorId="73694630" wp14:editId="28B6893D">
                  <wp:extent cx="314325" cy="328613"/>
                  <wp:effectExtent l="0" t="0" r="0" b="0"/>
                  <wp:docPr id="106" name="Picture 106" descr="C:\Users\kristina\AppData\Local\Microsoft\Windows\Temporary Internet Files\Content.IE5\LB3OH95F\Red-Plum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ristina\AppData\Local\Microsoft\Windows\Temporary Internet Files\Content.IE5\LB3OH95F\Red-Plums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101"/>
                          <a:stretch/>
                        </pic:blipFill>
                        <pic:spPr bwMode="auto">
                          <a:xfrm>
                            <a:off x="0" y="0"/>
                            <a:ext cx="317254" cy="3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3F31"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 w:rsidR="00783F31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DBBAEEA" wp14:editId="24324B55">
                  <wp:extent cx="327621" cy="37147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22" cy="3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7BB3">
              <w:rPr>
                <w:rFonts w:ascii="Century Gothic" w:hAnsi="Century Gothic"/>
                <w:noProof/>
                <w:sz w:val="16"/>
                <w:szCs w:val="16"/>
              </w:rPr>
              <w:t xml:space="preserve">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3880CD54" wp14:editId="4051D400">
                  <wp:extent cx="342900" cy="341616"/>
                  <wp:effectExtent l="0" t="0" r="0" b="1905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  </w:t>
            </w:r>
            <w:r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B235F40" wp14:editId="2709FAAF">
                  <wp:extent cx="428625" cy="342900"/>
                  <wp:effectExtent l="0" t="0" r="9525" b="0"/>
                  <wp:docPr id="103" name="Picture 103" descr="C:\Users\kristina\AppData\Local\Microsoft\Windows\Temporary Internet Files\Content.IE5\SGAV94EP\124632427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ristina\AppData\Local\Microsoft\Windows\Temporary Internet Files\Content.IE5\SGAV94EP\124632427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39"/>
                          <a:stretch/>
                        </pic:blipFill>
                        <pic:spPr bwMode="auto">
                          <a:xfrm>
                            <a:off x="0" y="0"/>
                            <a:ext cx="428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  </w:t>
            </w:r>
            <w:r w:rsidR="001B7BB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3B4E5F4" wp14:editId="2DE69CAE">
                  <wp:extent cx="514350" cy="385161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19" cy="38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26FD" w:rsidRPr="0029073F" w:rsidRDefault="00A5249D" w:rsidP="00A5249D">
            <w:pPr>
              <w:pStyle w:val="NoSpacing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Papaya   Passion fruit    </w:t>
            </w:r>
            <w:r w:rsidR="006226FD">
              <w:rPr>
                <w:rFonts w:ascii="Century Gothic" w:hAnsi="Century Gothic"/>
                <w:sz w:val="16"/>
                <w:szCs w:val="16"/>
              </w:rPr>
              <w:t xml:space="preserve">Pineapple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</w:t>
            </w:r>
            <w:r w:rsidR="006226FD">
              <w:rPr>
                <w:rFonts w:ascii="Century Gothic" w:hAnsi="Century Gothic"/>
                <w:sz w:val="16"/>
                <w:szCs w:val="16"/>
              </w:rPr>
              <w:t xml:space="preserve">Plum   </w:t>
            </w:r>
            <w:r w:rsidR="00783F31">
              <w:rPr>
                <w:rFonts w:ascii="Century Gothic" w:hAnsi="Century Gothic"/>
                <w:sz w:val="16"/>
                <w:szCs w:val="16"/>
              </w:rPr>
              <w:t xml:space="preserve">    </w:t>
            </w:r>
            <w:r w:rsidR="006226FD">
              <w:rPr>
                <w:rFonts w:ascii="Century Gothic" w:hAnsi="Century Gothic"/>
                <w:sz w:val="16"/>
                <w:szCs w:val="16"/>
              </w:rPr>
              <w:t xml:space="preserve">Tomato    </w:t>
            </w:r>
            <w:r w:rsidR="001B7BB3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Peppers    Peanut     </w:t>
            </w:r>
            <w:r w:rsidR="001B7BB3">
              <w:rPr>
                <w:rFonts w:ascii="Century Gothic" w:hAnsi="Century Gothic"/>
                <w:sz w:val="16"/>
                <w:szCs w:val="16"/>
              </w:rPr>
              <w:t>Chestnut</w:t>
            </w:r>
          </w:p>
        </w:tc>
      </w:tr>
    </w:tbl>
    <w:p w:rsidR="00A61009" w:rsidRDefault="00A61009" w:rsidP="00F30107">
      <w:pPr>
        <w:rPr>
          <w:noProof/>
        </w:rPr>
      </w:pPr>
    </w:p>
    <w:sectPr w:rsidR="00A61009" w:rsidSect="00E777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26A"/>
    <w:multiLevelType w:val="hybridMultilevel"/>
    <w:tmpl w:val="39FE1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9058B"/>
    <w:multiLevelType w:val="hybridMultilevel"/>
    <w:tmpl w:val="B9A4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E3B73"/>
    <w:multiLevelType w:val="hybridMultilevel"/>
    <w:tmpl w:val="DEC0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C0B4F"/>
    <w:multiLevelType w:val="hybridMultilevel"/>
    <w:tmpl w:val="E98E9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539"/>
    <w:rsid w:val="00060052"/>
    <w:rsid w:val="0006180F"/>
    <w:rsid w:val="001B7BB3"/>
    <w:rsid w:val="001D43D3"/>
    <w:rsid w:val="00224579"/>
    <w:rsid w:val="0026734A"/>
    <w:rsid w:val="0029073F"/>
    <w:rsid w:val="003B33C8"/>
    <w:rsid w:val="005003E3"/>
    <w:rsid w:val="00533734"/>
    <w:rsid w:val="005A1A50"/>
    <w:rsid w:val="006226FD"/>
    <w:rsid w:val="006913FE"/>
    <w:rsid w:val="00783F31"/>
    <w:rsid w:val="007B5BC2"/>
    <w:rsid w:val="007D2A81"/>
    <w:rsid w:val="00990667"/>
    <w:rsid w:val="009E2494"/>
    <w:rsid w:val="009E79B6"/>
    <w:rsid w:val="00A5249D"/>
    <w:rsid w:val="00A61009"/>
    <w:rsid w:val="00B2518B"/>
    <w:rsid w:val="00BB554F"/>
    <w:rsid w:val="00C021BA"/>
    <w:rsid w:val="00C1242E"/>
    <w:rsid w:val="00C15539"/>
    <w:rsid w:val="00D84FB9"/>
    <w:rsid w:val="00DC3FE0"/>
    <w:rsid w:val="00E777D5"/>
    <w:rsid w:val="00F30107"/>
    <w:rsid w:val="00F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1A50"/>
    <w:pPr>
      <w:spacing w:before="100" w:beforeAutospacing="1" w:after="100" w:afterAutospacing="1" w:line="288" w:lineRule="atLeast"/>
      <w:outlineLvl w:val="0"/>
    </w:pPr>
    <w:rPr>
      <w:rFonts w:ascii="Georgia" w:eastAsia="Times New Roman" w:hAnsi="Georgia" w:cs="Times New Roman"/>
      <w:kern w:val="36"/>
      <w:sz w:val="53"/>
      <w:szCs w:val="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3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A1A50"/>
    <w:rPr>
      <w:rFonts w:ascii="Georgia" w:eastAsia="Times New Roman" w:hAnsi="Georgia" w:cs="Times New Roman"/>
      <w:kern w:val="36"/>
      <w:sz w:val="53"/>
      <w:szCs w:val="53"/>
    </w:rPr>
  </w:style>
  <w:style w:type="paragraph" w:styleId="NormalWeb">
    <w:name w:val="Normal (Web)"/>
    <w:basedOn w:val="Normal"/>
    <w:uiPriority w:val="99"/>
    <w:semiHidden/>
    <w:unhideWhenUsed/>
    <w:rsid w:val="005A1A50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A1A50"/>
    <w:rPr>
      <w:i/>
      <w:iCs/>
    </w:rPr>
  </w:style>
  <w:style w:type="character" w:styleId="Strong">
    <w:name w:val="Strong"/>
    <w:basedOn w:val="DefaultParagraphFont"/>
    <w:uiPriority w:val="22"/>
    <w:qFormat/>
    <w:rsid w:val="005A1A50"/>
    <w:rPr>
      <w:b/>
      <w:bCs/>
    </w:rPr>
  </w:style>
  <w:style w:type="paragraph" w:styleId="NoSpacing">
    <w:name w:val="No Spacing"/>
    <w:uiPriority w:val="1"/>
    <w:qFormat/>
    <w:rsid w:val="005A1A5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rsid w:val="005A1A50"/>
    <w:pPr>
      <w:tabs>
        <w:tab w:val="center" w:pos="4680"/>
        <w:tab w:val="right" w:pos="9360"/>
      </w:tabs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A1A50"/>
    <w:rPr>
      <w:rFonts w:ascii="Century Gothic" w:eastAsia="Times New Roman" w:hAnsi="Century Gothic" w:cs="Times New Roman"/>
      <w:sz w:val="24"/>
      <w:szCs w:val="24"/>
    </w:rPr>
  </w:style>
  <w:style w:type="table" w:styleId="TableGrid">
    <w:name w:val="Table Grid"/>
    <w:basedOn w:val="TableNormal"/>
    <w:uiPriority w:val="59"/>
    <w:rsid w:val="00500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A1A50"/>
    <w:pPr>
      <w:spacing w:before="100" w:beforeAutospacing="1" w:after="100" w:afterAutospacing="1" w:line="288" w:lineRule="atLeast"/>
      <w:outlineLvl w:val="0"/>
    </w:pPr>
    <w:rPr>
      <w:rFonts w:ascii="Georgia" w:eastAsia="Times New Roman" w:hAnsi="Georgia" w:cs="Times New Roman"/>
      <w:kern w:val="36"/>
      <w:sz w:val="53"/>
      <w:szCs w:val="5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53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A1A50"/>
    <w:rPr>
      <w:rFonts w:ascii="Georgia" w:eastAsia="Times New Roman" w:hAnsi="Georgia" w:cs="Times New Roman"/>
      <w:kern w:val="36"/>
      <w:sz w:val="53"/>
      <w:szCs w:val="53"/>
    </w:rPr>
  </w:style>
  <w:style w:type="paragraph" w:styleId="NormalWeb">
    <w:name w:val="Normal (Web)"/>
    <w:basedOn w:val="Normal"/>
    <w:uiPriority w:val="99"/>
    <w:semiHidden/>
    <w:unhideWhenUsed/>
    <w:rsid w:val="005A1A50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5A1A50"/>
    <w:rPr>
      <w:i/>
      <w:iCs/>
    </w:rPr>
  </w:style>
  <w:style w:type="character" w:styleId="Strong">
    <w:name w:val="Strong"/>
    <w:basedOn w:val="DefaultParagraphFont"/>
    <w:uiPriority w:val="22"/>
    <w:qFormat/>
    <w:rsid w:val="005A1A50"/>
    <w:rPr>
      <w:b/>
      <w:bCs/>
    </w:rPr>
  </w:style>
  <w:style w:type="paragraph" w:styleId="NoSpacing">
    <w:name w:val="No Spacing"/>
    <w:uiPriority w:val="1"/>
    <w:qFormat/>
    <w:rsid w:val="005A1A5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rsid w:val="005A1A50"/>
    <w:pPr>
      <w:tabs>
        <w:tab w:val="center" w:pos="4680"/>
        <w:tab w:val="right" w:pos="9360"/>
      </w:tabs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A1A50"/>
    <w:rPr>
      <w:rFonts w:ascii="Century Gothic" w:eastAsia="Times New Roman" w:hAnsi="Century Gothic" w:cs="Times New Roman"/>
      <w:sz w:val="24"/>
      <w:szCs w:val="24"/>
    </w:rPr>
  </w:style>
  <w:style w:type="table" w:styleId="TableGrid">
    <w:name w:val="Table Grid"/>
    <w:basedOn w:val="TableNormal"/>
    <w:uiPriority w:val="59"/>
    <w:rsid w:val="00500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4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wmf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wmf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35F319983943F1BDEE4ADCB59BA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15B1D9-2AA9-4B80-A31D-E2F701F668E6}"/>
      </w:docPartPr>
      <w:docPartBody>
        <w:p w:rsidR="00BB3B3C" w:rsidRDefault="009707C8" w:rsidP="009707C8">
          <w:pPr>
            <w:pStyle w:val="8035F319983943F1BDEE4ADCB59BADA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7C8"/>
    <w:rsid w:val="000A2C27"/>
    <w:rsid w:val="003C16E0"/>
    <w:rsid w:val="009707C8"/>
    <w:rsid w:val="00BB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35F319983943F1BDEE4ADCB59BADA6">
    <w:name w:val="8035F319983943F1BDEE4ADCB59BADA6"/>
    <w:rsid w:val="009707C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035F319983943F1BDEE4ADCB59BADA6">
    <w:name w:val="8035F319983943F1BDEE4ADCB59BADA6"/>
    <w:rsid w:val="009707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6E91018A</Template>
  <TotalTime>1839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Oral Allergy Syndrome</vt:lpstr>
    </vt:vector>
  </TitlesOfParts>
  <Company>Microsoft</Company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Allergy Syndrome</dc:title>
  <dc:creator>Kristina</dc:creator>
  <cp:lastModifiedBy>Kristina</cp:lastModifiedBy>
  <cp:revision>22</cp:revision>
  <cp:lastPrinted>2018-11-29T18:28:00Z</cp:lastPrinted>
  <dcterms:created xsi:type="dcterms:W3CDTF">2018-11-07T19:41:00Z</dcterms:created>
  <dcterms:modified xsi:type="dcterms:W3CDTF">2018-11-29T18:29:00Z</dcterms:modified>
</cp:coreProperties>
</file>